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6"/>
      </w:tblGrid>
      <w:tr w:rsidR="00225279" w:rsidRPr="004A1F8A" w:rsidTr="005F3D79">
        <w:trPr>
          <w:trHeight w:val="454"/>
        </w:trPr>
        <w:tc>
          <w:tcPr>
            <w:tcW w:w="10206" w:type="dxa"/>
          </w:tcPr>
          <w:p w:rsidR="007539A3" w:rsidRPr="004A1F8A" w:rsidRDefault="004A1F8A" w:rsidP="00241529">
            <w:pPr>
              <w:jc w:val="center"/>
              <w:rPr>
                <w:b/>
                <w:sz w:val="32"/>
                <w:szCs w:val="32"/>
              </w:rPr>
            </w:pPr>
            <w:r w:rsidRPr="004A1F8A">
              <w:rPr>
                <w:b/>
                <w:sz w:val="32"/>
                <w:szCs w:val="32"/>
              </w:rPr>
              <w:t>ЛОГ</w:t>
            </w:r>
            <w:r w:rsidR="00241529">
              <w:rPr>
                <w:b/>
                <w:sz w:val="32"/>
                <w:szCs w:val="32"/>
              </w:rPr>
              <w:t>Б</w:t>
            </w:r>
            <w:bookmarkStart w:id="0" w:name="_GoBack"/>
            <w:bookmarkEnd w:id="0"/>
            <w:r w:rsidRPr="004A1F8A">
              <w:rPr>
                <w:b/>
                <w:sz w:val="32"/>
                <w:szCs w:val="32"/>
              </w:rPr>
              <w:t>У «Всеволожский ДИ»</w:t>
            </w:r>
          </w:p>
        </w:tc>
      </w:tr>
    </w:tbl>
    <w:p w:rsidR="00325061" w:rsidRDefault="00325061"/>
    <w:tbl>
      <w:tblPr>
        <w:tblW w:w="10206" w:type="dxa"/>
        <w:tblInd w:w="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62"/>
        <w:gridCol w:w="283"/>
        <w:gridCol w:w="4961"/>
      </w:tblGrid>
      <w:tr w:rsidR="00225279" w:rsidTr="005F3D79">
        <w:trPr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4A1F8A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147695" cy="1770380"/>
                  <wp:effectExtent l="0" t="0" r="0" b="127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151022_12105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695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4A1F8A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147060" cy="1770380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0151022_12110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60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Tr="005F3D79">
        <w:trPr>
          <w:trHeight w:val="340"/>
        </w:trPr>
        <w:tc>
          <w:tcPr>
            <w:tcW w:w="496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225279" w:rsidRPr="005F3D79" w:rsidRDefault="00692A2D" w:rsidP="008824F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1</w:t>
            </w:r>
            <w:r w:rsidR="00575B57">
              <w:rPr>
                <w:sz w:val="16"/>
                <w:szCs w:val="16"/>
              </w:rPr>
              <w:t xml:space="preserve"> </w:t>
            </w:r>
            <w:r w:rsidR="00F62709">
              <w:rPr>
                <w:sz w:val="16"/>
                <w:szCs w:val="16"/>
              </w:rPr>
              <w:t>–</w:t>
            </w:r>
            <w:r w:rsidR="00575B57">
              <w:rPr>
                <w:sz w:val="16"/>
                <w:szCs w:val="16"/>
              </w:rPr>
              <w:t xml:space="preserve"> </w:t>
            </w:r>
            <w:r w:rsidR="008824F0">
              <w:rPr>
                <w:sz w:val="16"/>
                <w:szCs w:val="16"/>
              </w:rPr>
              <w:t>Прилегающая территория</w:t>
            </w:r>
          </w:p>
        </w:tc>
        <w:tc>
          <w:tcPr>
            <w:tcW w:w="283" w:type="dxa"/>
            <w:vAlign w:val="center"/>
          </w:tcPr>
          <w:p w:rsidR="00225279" w:rsidRPr="005F3D79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225279" w:rsidRPr="005F3D79" w:rsidRDefault="00692A2D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2</w:t>
            </w:r>
            <w:r w:rsidR="00575B57">
              <w:rPr>
                <w:sz w:val="16"/>
                <w:szCs w:val="16"/>
              </w:rPr>
              <w:t xml:space="preserve"> – </w:t>
            </w:r>
            <w:r w:rsidR="00CD1B6C">
              <w:rPr>
                <w:sz w:val="16"/>
                <w:szCs w:val="16"/>
              </w:rPr>
              <w:t>Прилегающая территория</w:t>
            </w:r>
          </w:p>
        </w:tc>
      </w:tr>
      <w:tr w:rsidR="00225279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4A1F8A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13710" cy="16954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0151022_1200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4A1F8A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13075" cy="1694815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0151022_1200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RPr="00325061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3</w:t>
            </w:r>
            <w:r w:rsidR="00575B57">
              <w:rPr>
                <w:sz w:val="16"/>
                <w:szCs w:val="16"/>
              </w:rPr>
              <w:t xml:space="preserve"> – </w:t>
            </w:r>
            <w:r w:rsidR="008824F0">
              <w:rPr>
                <w:sz w:val="16"/>
                <w:szCs w:val="16"/>
              </w:rPr>
              <w:t>Прилегающая территория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5279" w:rsidRPr="005F3D79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4</w:t>
            </w:r>
            <w:r w:rsidR="00575B57">
              <w:rPr>
                <w:sz w:val="16"/>
                <w:szCs w:val="16"/>
              </w:rPr>
              <w:t xml:space="preserve"> – </w:t>
            </w:r>
            <w:r w:rsidR="008824F0">
              <w:rPr>
                <w:sz w:val="16"/>
                <w:szCs w:val="16"/>
              </w:rPr>
              <w:t>Прилегающая территория</w:t>
            </w:r>
          </w:p>
        </w:tc>
      </w:tr>
      <w:tr w:rsidR="00225279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4A1F8A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13710" cy="16954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0151022_12034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4A1F8A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13075" cy="1694815"/>
                  <wp:effectExtent l="0" t="0" r="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0151022_1203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RPr="00325061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5</w:t>
            </w:r>
            <w:r w:rsidR="00575B57">
              <w:rPr>
                <w:sz w:val="16"/>
                <w:szCs w:val="16"/>
              </w:rPr>
              <w:t xml:space="preserve"> – </w:t>
            </w:r>
            <w:r w:rsidR="008824F0">
              <w:rPr>
                <w:sz w:val="16"/>
                <w:szCs w:val="16"/>
              </w:rPr>
              <w:t>Прилегающая территория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5279" w:rsidRPr="005F3D79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225279" w:rsidRPr="005F3D79" w:rsidRDefault="00692A2D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6</w:t>
            </w:r>
            <w:r w:rsidR="00575B57">
              <w:rPr>
                <w:sz w:val="16"/>
                <w:szCs w:val="16"/>
              </w:rPr>
              <w:t xml:space="preserve"> – </w:t>
            </w:r>
            <w:r w:rsidR="008824F0">
              <w:rPr>
                <w:sz w:val="16"/>
                <w:szCs w:val="16"/>
              </w:rPr>
              <w:t>Прилегающая территория</w:t>
            </w:r>
          </w:p>
        </w:tc>
      </w:tr>
      <w:tr w:rsidR="00225279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48"/>
        </w:trPr>
        <w:tc>
          <w:tcPr>
            <w:tcW w:w="4962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4A1F8A" w:rsidP="005F3D7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3710" cy="16954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0151022_12000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225279" w:rsidRPr="005F3D79" w:rsidRDefault="00225279" w:rsidP="005F3D7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225279" w:rsidRPr="005F3D79" w:rsidRDefault="004A1F8A" w:rsidP="005F3D7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3075" cy="1694815"/>
                  <wp:effectExtent l="0" t="0" r="0" b="63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0151022_1200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279" w:rsidRPr="00325061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0"/>
        </w:trPr>
        <w:tc>
          <w:tcPr>
            <w:tcW w:w="4962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225279" w:rsidRPr="005F3D79" w:rsidRDefault="00692A2D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7</w:t>
            </w:r>
            <w:r w:rsidR="00575B57">
              <w:rPr>
                <w:sz w:val="16"/>
                <w:szCs w:val="16"/>
              </w:rPr>
              <w:t xml:space="preserve"> – </w:t>
            </w:r>
            <w:r w:rsidR="008824F0">
              <w:rPr>
                <w:sz w:val="16"/>
                <w:szCs w:val="16"/>
              </w:rPr>
              <w:t>Прилегающая территория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5279" w:rsidRPr="005F3D79" w:rsidRDefault="0022527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tcBorders>
              <w:top w:val="dotted" w:sz="2" w:space="0" w:color="auto"/>
              <w:left w:val="nil"/>
              <w:bottom w:val="nil"/>
              <w:right w:val="nil"/>
            </w:tcBorders>
            <w:vAlign w:val="center"/>
          </w:tcPr>
          <w:p w:rsidR="00225279" w:rsidRPr="00CD1B6C" w:rsidRDefault="00692A2D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6D6D48" w:rsidRPr="005F3D79">
              <w:rPr>
                <w:sz w:val="16"/>
                <w:szCs w:val="16"/>
              </w:rPr>
              <w:t>8</w:t>
            </w:r>
            <w:r w:rsidR="00575B57">
              <w:rPr>
                <w:sz w:val="16"/>
                <w:szCs w:val="16"/>
              </w:rPr>
              <w:t xml:space="preserve"> – </w:t>
            </w:r>
            <w:r w:rsidR="008824F0">
              <w:rPr>
                <w:sz w:val="16"/>
                <w:szCs w:val="16"/>
              </w:rPr>
              <w:t>Прилегающая территория</w:t>
            </w:r>
          </w:p>
        </w:tc>
      </w:tr>
    </w:tbl>
    <w:p w:rsidR="00F629AE" w:rsidRDefault="00F629AE">
      <w:pPr>
        <w:rPr>
          <w:sz w:val="2"/>
          <w:szCs w:val="2"/>
        </w:rPr>
      </w:pPr>
    </w:p>
    <w:p w:rsidR="00F629AE" w:rsidRDefault="00F629AE">
      <w:pPr>
        <w:rPr>
          <w:sz w:val="2"/>
          <w:szCs w:val="2"/>
        </w:rPr>
      </w:pPr>
    </w:p>
    <w:tbl>
      <w:tblPr>
        <w:tblW w:w="10266" w:type="dxa"/>
        <w:tblInd w:w="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35"/>
        <w:gridCol w:w="56"/>
        <w:gridCol w:w="254"/>
        <w:gridCol w:w="31"/>
        <w:gridCol w:w="4930"/>
        <w:gridCol w:w="60"/>
      </w:tblGrid>
      <w:tr w:rsidR="00F629AE" w:rsidTr="005F3D79">
        <w:trPr>
          <w:trHeight w:val="2979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4A1F8A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lastRenderedPageBreak/>
              <w:drawing>
                <wp:inline distT="0" distB="0" distL="0" distR="0">
                  <wp:extent cx="3166110" cy="1781175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0151022_1159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11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gridSpan w:val="2"/>
            <w:tcBorders>
              <w:left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</w:rPr>
            </w:pPr>
          </w:p>
        </w:tc>
        <w:tc>
          <w:tcPr>
            <w:tcW w:w="4990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4A1F8A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165475" cy="178054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0151022_11595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475" cy="178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AE" w:rsidTr="005F3D79"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F629AE" w:rsidRPr="005F3D79" w:rsidRDefault="00F629AE" w:rsidP="009B7CDD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9</w:t>
            </w:r>
            <w:r w:rsidR="00575B57">
              <w:rPr>
                <w:sz w:val="16"/>
                <w:szCs w:val="16"/>
              </w:rPr>
              <w:t xml:space="preserve"> – </w:t>
            </w:r>
            <w:r w:rsidR="009B7CDD">
              <w:rPr>
                <w:sz w:val="16"/>
                <w:szCs w:val="16"/>
              </w:rPr>
              <w:t>В</w:t>
            </w:r>
            <w:r w:rsidR="008824F0">
              <w:rPr>
                <w:sz w:val="16"/>
                <w:szCs w:val="16"/>
              </w:rPr>
              <w:t>ход</w:t>
            </w:r>
            <w:r w:rsidR="009B7CDD">
              <w:rPr>
                <w:sz w:val="16"/>
                <w:szCs w:val="16"/>
              </w:rPr>
              <w:t xml:space="preserve"> в здание</w:t>
            </w:r>
          </w:p>
        </w:tc>
        <w:tc>
          <w:tcPr>
            <w:tcW w:w="285" w:type="dxa"/>
            <w:gridSpan w:val="2"/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gridSpan w:val="2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:rsidR="00F629AE" w:rsidRPr="005F3D79" w:rsidRDefault="00F629AE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10</w:t>
            </w:r>
            <w:r w:rsidR="00575B57">
              <w:rPr>
                <w:sz w:val="16"/>
                <w:szCs w:val="16"/>
              </w:rPr>
              <w:t xml:space="preserve"> – </w:t>
            </w:r>
            <w:r w:rsidR="009B7CDD">
              <w:rPr>
                <w:sz w:val="16"/>
                <w:szCs w:val="16"/>
              </w:rPr>
              <w:t>Вход в здание</w:t>
            </w:r>
          </w:p>
        </w:tc>
      </w:tr>
      <w:tr w:rsidR="00F629AE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9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4A1F8A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32125" cy="1705610"/>
                  <wp:effectExtent l="0" t="0" r="0" b="889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0151022_1200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</w:rPr>
            </w:pPr>
          </w:p>
        </w:tc>
        <w:tc>
          <w:tcPr>
            <w:tcW w:w="4990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FD11D4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31490" cy="1704975"/>
                  <wp:effectExtent l="0" t="0" r="0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0151022_12015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AE" w:rsidRPr="00325061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11</w:t>
            </w:r>
            <w:r w:rsidR="00575B57">
              <w:rPr>
                <w:sz w:val="16"/>
                <w:szCs w:val="16"/>
              </w:rPr>
              <w:t xml:space="preserve"> – </w:t>
            </w:r>
            <w:r w:rsidR="009B7CDD">
              <w:rPr>
                <w:sz w:val="16"/>
                <w:szCs w:val="16"/>
              </w:rPr>
              <w:t>Вход в здание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FD11D4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12</w:t>
            </w:r>
            <w:r w:rsidR="00575B57">
              <w:rPr>
                <w:sz w:val="16"/>
                <w:szCs w:val="16"/>
              </w:rPr>
              <w:t xml:space="preserve"> – </w:t>
            </w:r>
            <w:r w:rsidR="009B7CDD">
              <w:rPr>
                <w:sz w:val="16"/>
                <w:szCs w:val="16"/>
              </w:rPr>
              <w:t>Вход в здание</w:t>
            </w:r>
          </w:p>
        </w:tc>
      </w:tr>
      <w:tr w:rsidR="00F629AE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9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1A049A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32125" cy="1705610"/>
                  <wp:effectExtent l="0" t="0" r="0" b="889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0151022_11313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</w:rPr>
            </w:pPr>
          </w:p>
        </w:tc>
        <w:tc>
          <w:tcPr>
            <w:tcW w:w="4990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1A049A" w:rsidP="005F3D79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drawing>
                <wp:inline distT="0" distB="0" distL="0" distR="0">
                  <wp:extent cx="3031490" cy="1704975"/>
                  <wp:effectExtent l="0" t="0" r="0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0151022_1134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9AE" w:rsidRPr="00325061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8824F0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13</w:t>
            </w:r>
            <w:r w:rsidR="00575B57">
              <w:rPr>
                <w:sz w:val="16"/>
                <w:szCs w:val="16"/>
              </w:rPr>
              <w:t xml:space="preserve"> – </w:t>
            </w:r>
            <w:r w:rsidR="00FD11D4">
              <w:rPr>
                <w:sz w:val="16"/>
                <w:szCs w:val="16"/>
              </w:rPr>
              <w:t>Пути движения внутри здания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14</w:t>
            </w:r>
            <w:r w:rsidR="00575B57">
              <w:rPr>
                <w:sz w:val="16"/>
                <w:szCs w:val="16"/>
              </w:rPr>
              <w:t xml:space="preserve"> – </w:t>
            </w:r>
            <w:r w:rsidR="00FD11D4">
              <w:rPr>
                <w:sz w:val="16"/>
                <w:szCs w:val="16"/>
              </w:rPr>
              <w:t>Пути движения внутри здания</w:t>
            </w:r>
          </w:p>
        </w:tc>
      </w:tr>
      <w:tr w:rsidR="00F629AE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979"/>
        </w:trPr>
        <w:tc>
          <w:tcPr>
            <w:tcW w:w="4991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F629AE" w:rsidRPr="005F3D79" w:rsidRDefault="001A049A" w:rsidP="005F3D79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2125" cy="1705610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20151022_11315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gridSpan w:val="2"/>
            <w:tcBorders>
              <w:top w:val="nil"/>
              <w:left w:val="dotted" w:sz="2" w:space="0" w:color="auto"/>
              <w:bottom w:val="nil"/>
              <w:right w:val="dotted" w:sz="2" w:space="0" w:color="auto"/>
            </w:tcBorders>
            <w:vAlign w:val="center"/>
          </w:tcPr>
          <w:p w:rsidR="00F629AE" w:rsidRPr="005F3D79" w:rsidRDefault="00F629AE" w:rsidP="005F3D7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gridSpan w:val="2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7539A3" w:rsidRPr="005F3D79" w:rsidRDefault="001A049A" w:rsidP="005F3D79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1490" cy="170497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20151022_11320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29AE" w:rsidRPr="005F3D79" w:rsidRDefault="00F629AE" w:rsidP="005F3D79">
            <w:pPr>
              <w:jc w:val="center"/>
              <w:rPr>
                <w:sz w:val="16"/>
                <w:szCs w:val="16"/>
              </w:rPr>
            </w:pPr>
          </w:p>
        </w:tc>
      </w:tr>
      <w:tr w:rsidR="00F629AE" w:rsidRPr="00325061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FD11D4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15</w:t>
            </w:r>
            <w:r w:rsidR="00575B57">
              <w:rPr>
                <w:sz w:val="16"/>
                <w:szCs w:val="16"/>
              </w:rPr>
              <w:t xml:space="preserve"> – </w:t>
            </w:r>
            <w:r w:rsidR="001A049A">
              <w:rPr>
                <w:sz w:val="16"/>
                <w:szCs w:val="16"/>
              </w:rPr>
              <w:t>Пути движения внутри здания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9AE" w:rsidRPr="005F3D79" w:rsidRDefault="00F629AE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F629AE" w:rsidRPr="005F3D79" w:rsidRDefault="00F629AE" w:rsidP="00FD11D4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46BBD" w:rsidRPr="005F3D79">
              <w:rPr>
                <w:sz w:val="16"/>
                <w:szCs w:val="16"/>
              </w:rPr>
              <w:t>16</w:t>
            </w:r>
            <w:r w:rsidR="00575B57">
              <w:rPr>
                <w:sz w:val="16"/>
                <w:szCs w:val="16"/>
              </w:rPr>
              <w:t xml:space="preserve"> – </w:t>
            </w:r>
            <w:r w:rsidR="001A049A">
              <w:rPr>
                <w:sz w:val="16"/>
                <w:szCs w:val="16"/>
              </w:rPr>
              <w:t>Пути движения внутри здания</w:t>
            </w:r>
          </w:p>
        </w:tc>
      </w:tr>
      <w:tr w:rsidR="004F10F9" w:rsidRPr="00325061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1A049A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032125" cy="1705610"/>
                  <wp:effectExtent l="0" t="0" r="0" b="889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20151022_11410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12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0F9" w:rsidRPr="005F3D79" w:rsidRDefault="004F10F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1A049A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1490" cy="1704975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20151022_1142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10F9" w:rsidRPr="00325061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44"/>
        </w:trPr>
        <w:tc>
          <w:tcPr>
            <w:tcW w:w="499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4F10F9" w:rsidP="00CD1B6C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№17</w:t>
            </w:r>
            <w:r w:rsidR="00575B57">
              <w:rPr>
                <w:sz w:val="16"/>
                <w:szCs w:val="16"/>
              </w:rPr>
              <w:t xml:space="preserve"> – </w:t>
            </w:r>
            <w:r w:rsidR="001A049A">
              <w:rPr>
                <w:sz w:val="16"/>
                <w:szCs w:val="16"/>
              </w:rPr>
              <w:t>Пути движения внутри здания</w:t>
            </w:r>
          </w:p>
        </w:tc>
        <w:tc>
          <w:tcPr>
            <w:tcW w:w="2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0F9" w:rsidRPr="005F3D79" w:rsidRDefault="004F10F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4F10F9" w:rsidP="00CD1B6C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№18</w:t>
            </w:r>
            <w:r w:rsidR="00575B57">
              <w:rPr>
                <w:sz w:val="16"/>
                <w:szCs w:val="16"/>
              </w:rPr>
              <w:t xml:space="preserve"> </w:t>
            </w:r>
            <w:r w:rsidR="005F4F69">
              <w:rPr>
                <w:sz w:val="16"/>
                <w:szCs w:val="16"/>
              </w:rPr>
              <w:t>–</w:t>
            </w:r>
            <w:r w:rsidR="00575B57">
              <w:rPr>
                <w:sz w:val="16"/>
                <w:szCs w:val="16"/>
              </w:rPr>
              <w:t xml:space="preserve"> </w:t>
            </w:r>
            <w:r w:rsidR="001A049A">
              <w:rPr>
                <w:sz w:val="16"/>
                <w:szCs w:val="16"/>
              </w:rPr>
              <w:t>Пути движения внутри здания</w:t>
            </w:r>
          </w:p>
        </w:tc>
      </w:tr>
      <w:tr w:rsidR="004F10F9" w:rsidTr="005F3D7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60" w:type="dxa"/>
          <w:trHeight w:val="344"/>
        </w:trPr>
        <w:tc>
          <w:tcPr>
            <w:tcW w:w="49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1A049A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304540" cy="1858878"/>
                  <wp:effectExtent l="0" t="953" r="9208" b="9207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20151022_11415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05173" cy="185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10F9" w:rsidRPr="005F3D79" w:rsidRDefault="004F10F9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F10F9" w:rsidRPr="005F3D79" w:rsidRDefault="001A049A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320641" cy="1867763"/>
                  <wp:effectExtent l="254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20151022_11415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323568" cy="186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483" w:rsidTr="000577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60" w:type="dxa"/>
          <w:trHeight w:val="360"/>
        </w:trPr>
        <w:tc>
          <w:tcPr>
            <w:tcW w:w="4935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B4483" w:rsidRPr="005F3D79" w:rsidRDefault="004B4483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EF10A1" w:rsidRPr="005F3D79">
              <w:rPr>
                <w:sz w:val="16"/>
                <w:szCs w:val="16"/>
              </w:rPr>
              <w:t>19</w:t>
            </w:r>
            <w:r w:rsidR="00575B57">
              <w:rPr>
                <w:sz w:val="16"/>
                <w:szCs w:val="16"/>
              </w:rPr>
              <w:t xml:space="preserve"> </w:t>
            </w:r>
            <w:r w:rsidR="00057767">
              <w:rPr>
                <w:sz w:val="16"/>
                <w:szCs w:val="16"/>
              </w:rPr>
              <w:t>–</w:t>
            </w:r>
            <w:r w:rsidR="00575B57">
              <w:rPr>
                <w:sz w:val="16"/>
                <w:szCs w:val="16"/>
              </w:rPr>
              <w:t xml:space="preserve"> </w:t>
            </w:r>
            <w:r w:rsidR="00044725">
              <w:rPr>
                <w:sz w:val="16"/>
                <w:szCs w:val="16"/>
              </w:rPr>
              <w:t>Пути движения внутри здания</w:t>
            </w:r>
          </w:p>
        </w:tc>
        <w:tc>
          <w:tcPr>
            <w:tcW w:w="31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B4483" w:rsidRPr="005F3D79" w:rsidRDefault="004B4483" w:rsidP="005F3D79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61" w:type="dxa"/>
            <w:gridSpan w:val="2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4B4483" w:rsidRPr="005F3D79" w:rsidRDefault="004B4483" w:rsidP="00560016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№2</w:t>
            </w:r>
            <w:r w:rsidR="00EF10A1" w:rsidRPr="005F3D79">
              <w:rPr>
                <w:sz w:val="16"/>
                <w:szCs w:val="16"/>
              </w:rPr>
              <w:t>0</w:t>
            </w:r>
            <w:r w:rsidR="00575B57">
              <w:rPr>
                <w:sz w:val="16"/>
                <w:szCs w:val="16"/>
              </w:rPr>
              <w:t xml:space="preserve"> - </w:t>
            </w:r>
            <w:r w:rsidR="00044725">
              <w:rPr>
                <w:sz w:val="16"/>
                <w:szCs w:val="16"/>
              </w:rPr>
              <w:t>Пути движения внутри здания</w:t>
            </w:r>
          </w:p>
        </w:tc>
      </w:tr>
    </w:tbl>
    <w:p w:rsidR="004F10F9" w:rsidRPr="004F10F9" w:rsidRDefault="004F10F9" w:rsidP="004F10F9">
      <w:pPr>
        <w:rPr>
          <w:sz w:val="2"/>
          <w:szCs w:val="2"/>
        </w:rPr>
      </w:pPr>
    </w:p>
    <w:tbl>
      <w:tblPr>
        <w:tblW w:w="10266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4"/>
        <w:gridCol w:w="312"/>
        <w:gridCol w:w="4990"/>
      </w:tblGrid>
      <w:tr w:rsidR="00057767" w:rsidTr="00057767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57767" w:rsidRPr="005F3D79" w:rsidRDefault="00DC6838" w:rsidP="00B4719C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4980" cy="169608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20151022_11353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7767" w:rsidRPr="005F3D79" w:rsidRDefault="00057767" w:rsidP="00B4719C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57767" w:rsidRPr="005F3D79" w:rsidRDefault="00DC6838" w:rsidP="00B4719C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1490" cy="170497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0151022_11373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767" w:rsidTr="00057767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57767" w:rsidRPr="005F3D79" w:rsidRDefault="00057767" w:rsidP="00E8044D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332C12">
              <w:rPr>
                <w:sz w:val="16"/>
                <w:szCs w:val="16"/>
              </w:rPr>
              <w:t>2</w:t>
            </w:r>
            <w:r w:rsidR="00E8044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="00CD1B6C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DC6838">
              <w:rPr>
                <w:sz w:val="16"/>
                <w:szCs w:val="16"/>
              </w:rPr>
              <w:t>Зона целевого назначения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57767" w:rsidRPr="005F3D79" w:rsidRDefault="00057767" w:rsidP="00B4719C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57767" w:rsidRPr="005F3D79" w:rsidRDefault="00057767" w:rsidP="00E8044D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№2</w:t>
            </w:r>
            <w:r w:rsidR="00E8044D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</w:t>
            </w:r>
            <w:r w:rsidR="00332C12">
              <w:rPr>
                <w:sz w:val="16"/>
                <w:szCs w:val="16"/>
              </w:rPr>
              <w:t>–</w:t>
            </w:r>
            <w:r>
              <w:rPr>
                <w:sz w:val="16"/>
                <w:szCs w:val="16"/>
              </w:rPr>
              <w:t xml:space="preserve"> </w:t>
            </w:r>
            <w:r w:rsidR="00DC6838">
              <w:rPr>
                <w:sz w:val="16"/>
                <w:szCs w:val="16"/>
              </w:rPr>
              <w:t>Зона целевого назначения</w:t>
            </w:r>
          </w:p>
        </w:tc>
      </w:tr>
      <w:tr w:rsidR="00044725" w:rsidTr="00044725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672A3A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4980" cy="169608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0151022_11403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725" w:rsidRPr="005F3D79" w:rsidRDefault="00044725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672A3A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1490" cy="170497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0151022_113849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725" w:rsidTr="00044725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044725" w:rsidP="00DC6838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5B20BE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– </w:t>
            </w:r>
            <w:r w:rsidR="00DC6838">
              <w:rPr>
                <w:sz w:val="16"/>
                <w:szCs w:val="16"/>
              </w:rPr>
              <w:t>Зона целевого назначения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725" w:rsidRPr="005F3D79" w:rsidRDefault="00044725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044725" w:rsidP="005B20BE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№2</w:t>
            </w:r>
            <w:r w:rsidR="005B20BE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– </w:t>
            </w:r>
            <w:r w:rsidR="00DC6838">
              <w:rPr>
                <w:sz w:val="16"/>
                <w:szCs w:val="16"/>
              </w:rPr>
              <w:t>Зона целевого назначения</w:t>
            </w:r>
          </w:p>
        </w:tc>
      </w:tr>
      <w:tr w:rsidR="00044725" w:rsidTr="00044725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672A3A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014980" cy="1696085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20151022_11424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725" w:rsidRPr="005F3D79" w:rsidRDefault="00044725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672A3A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1490" cy="1704975"/>
                  <wp:effectExtent l="0" t="0" r="0" b="952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20151022_11434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725" w:rsidTr="00044725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044725" w:rsidP="005B20BE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5B20BE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 xml:space="preserve"> – </w:t>
            </w:r>
            <w:r w:rsidR="00BF5F4C">
              <w:rPr>
                <w:sz w:val="16"/>
                <w:szCs w:val="16"/>
              </w:rPr>
              <w:t>Зона целевого назначения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725" w:rsidRPr="005F3D79" w:rsidRDefault="00044725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044725" w:rsidP="005B20BE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№2</w:t>
            </w:r>
            <w:r w:rsidR="005B20BE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– </w:t>
            </w:r>
            <w:r w:rsidR="00BF5F4C">
              <w:rPr>
                <w:sz w:val="16"/>
                <w:szCs w:val="16"/>
              </w:rPr>
              <w:t>Зона целевого назначения</w:t>
            </w:r>
          </w:p>
        </w:tc>
      </w:tr>
      <w:tr w:rsidR="00044725" w:rsidTr="00044725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672A3A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14980" cy="169608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20151022_11442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696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725" w:rsidRPr="005F3D79" w:rsidRDefault="00044725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672A3A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1490" cy="1704975"/>
                  <wp:effectExtent l="0" t="0" r="0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20151022_114013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725" w:rsidTr="00044725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044725" w:rsidP="005B20BE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5B20BE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– </w:t>
            </w:r>
            <w:r w:rsidR="00BF5F4C">
              <w:rPr>
                <w:sz w:val="16"/>
                <w:szCs w:val="16"/>
              </w:rPr>
              <w:t>Зона целевого назначения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725" w:rsidRPr="005F3D79" w:rsidRDefault="00044725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044725" w:rsidP="005B20BE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№2</w:t>
            </w:r>
            <w:r w:rsidR="005B20BE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 – </w:t>
            </w:r>
            <w:r w:rsidR="00BF5F4C">
              <w:rPr>
                <w:sz w:val="16"/>
                <w:szCs w:val="16"/>
              </w:rPr>
              <w:t>Зона целевого назначения</w:t>
            </w:r>
          </w:p>
        </w:tc>
      </w:tr>
      <w:tr w:rsidR="00044725" w:rsidTr="00044725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672A3A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551236" cy="1997544"/>
                  <wp:effectExtent l="0" t="4128" r="7303" b="7302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20151022_113345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553807" cy="199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725" w:rsidRPr="005F3D79" w:rsidRDefault="00044725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672A3A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465311" cy="1949263"/>
                  <wp:effectExtent l="0" t="381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20151022_11302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68234" cy="195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725" w:rsidTr="00044725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044725" w:rsidP="005B20BE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>
              <w:rPr>
                <w:sz w:val="16"/>
                <w:szCs w:val="16"/>
              </w:rPr>
              <w:t>2</w:t>
            </w:r>
            <w:r w:rsidR="005B20BE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 – Санитарно-гигиеническое помещение 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725" w:rsidRPr="005F3D79" w:rsidRDefault="00044725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044725" w:rsidP="005B20BE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5B20BE">
              <w:rPr>
                <w:sz w:val="16"/>
                <w:szCs w:val="16"/>
              </w:rPr>
              <w:t>30</w:t>
            </w:r>
            <w:r>
              <w:rPr>
                <w:sz w:val="16"/>
                <w:szCs w:val="16"/>
              </w:rPr>
              <w:t xml:space="preserve"> – Сан</w:t>
            </w:r>
            <w:r w:rsidR="00BF5F4C">
              <w:rPr>
                <w:sz w:val="16"/>
                <w:szCs w:val="16"/>
              </w:rPr>
              <w:t xml:space="preserve">итарно-гигиеническое помещение </w:t>
            </w:r>
          </w:p>
        </w:tc>
      </w:tr>
      <w:tr w:rsidR="00044725" w:rsidTr="00044725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672A3A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>
                  <wp:extent cx="3444558" cy="1937538"/>
                  <wp:effectExtent l="0" t="8573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20151022_11294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45981" cy="1938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725" w:rsidRPr="005F3D79" w:rsidRDefault="00044725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672A3A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031490" cy="17049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20151022_11293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49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725" w:rsidTr="00044725">
        <w:trPr>
          <w:trHeight w:val="344"/>
        </w:trPr>
        <w:tc>
          <w:tcPr>
            <w:tcW w:w="4964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044725" w:rsidP="005B20BE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8F635E">
              <w:rPr>
                <w:sz w:val="16"/>
                <w:szCs w:val="16"/>
              </w:rPr>
              <w:t>3</w:t>
            </w:r>
            <w:r w:rsidR="005B20BE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– Санитарно-гигиеническое помещение </w:t>
            </w: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44725" w:rsidRPr="005F3D79" w:rsidRDefault="00044725" w:rsidP="00CC2E62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4990" w:type="dxa"/>
            <w:tcBorders>
              <w:top w:val="dotted" w:sz="2" w:space="0" w:color="auto"/>
              <w:left w:val="nil"/>
              <w:bottom w:val="dotted" w:sz="2" w:space="0" w:color="auto"/>
              <w:right w:val="nil"/>
            </w:tcBorders>
            <w:vAlign w:val="center"/>
          </w:tcPr>
          <w:p w:rsidR="00044725" w:rsidRPr="005F3D79" w:rsidRDefault="00044725" w:rsidP="005B20BE">
            <w:pPr>
              <w:adjustRightInd w:val="0"/>
              <w:snapToGrid w:val="0"/>
              <w:jc w:val="center"/>
              <w:rPr>
                <w:sz w:val="16"/>
                <w:szCs w:val="16"/>
              </w:rPr>
            </w:pPr>
            <w:r w:rsidRPr="005F3D79">
              <w:rPr>
                <w:sz w:val="16"/>
                <w:szCs w:val="16"/>
              </w:rPr>
              <w:t>Фото №</w:t>
            </w:r>
            <w:r w:rsidR="008F635E">
              <w:rPr>
                <w:sz w:val="16"/>
                <w:szCs w:val="16"/>
              </w:rPr>
              <w:t>3</w:t>
            </w:r>
            <w:r w:rsidR="005B20BE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– Санитарно-гигиеническое помещение</w:t>
            </w:r>
          </w:p>
        </w:tc>
      </w:tr>
    </w:tbl>
    <w:p w:rsidR="004F10F9" w:rsidRPr="004F10F9" w:rsidRDefault="004F10F9" w:rsidP="004F10F9">
      <w:pPr>
        <w:jc w:val="center"/>
        <w:rPr>
          <w:sz w:val="2"/>
          <w:szCs w:val="2"/>
        </w:rPr>
      </w:pPr>
    </w:p>
    <w:sectPr w:rsidR="004F10F9" w:rsidRPr="004F10F9" w:rsidSect="00273033">
      <w:headerReference w:type="default" r:id="rId39"/>
      <w:footerReference w:type="default" r:id="rId40"/>
      <w:pgSz w:w="11906" w:h="16838" w:code="9"/>
      <w:pgMar w:top="709" w:right="851" w:bottom="851" w:left="851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D69" w:rsidRDefault="00587D69">
      <w:r>
        <w:separator/>
      </w:r>
    </w:p>
  </w:endnote>
  <w:endnote w:type="continuationSeparator" w:id="0">
    <w:p w:rsidR="00587D69" w:rsidRDefault="00587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A2D" w:rsidRPr="00325061" w:rsidRDefault="00692A2D" w:rsidP="00692A2D">
    <w:pPr>
      <w:pStyle w:val="a5"/>
      <w:jc w:val="center"/>
      <w:rPr>
        <w:sz w:val="20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D69" w:rsidRDefault="00587D69">
      <w:r>
        <w:separator/>
      </w:r>
    </w:p>
  </w:footnote>
  <w:footnote w:type="continuationSeparator" w:id="0">
    <w:p w:rsidR="00587D69" w:rsidRDefault="00587D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A2D" w:rsidRDefault="00692A2D" w:rsidP="00325061">
    <w:pPr>
      <w:pStyle w:val="a5"/>
      <w:adjustRightInd w:val="0"/>
      <w:snapToGrid w:val="0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544"/>
    <w:rsid w:val="000001BB"/>
    <w:rsid w:val="00044725"/>
    <w:rsid w:val="000460E8"/>
    <w:rsid w:val="00057767"/>
    <w:rsid w:val="000660B4"/>
    <w:rsid w:val="000C0BCF"/>
    <w:rsid w:val="000D4EC9"/>
    <w:rsid w:val="000F1CE7"/>
    <w:rsid w:val="0010708E"/>
    <w:rsid w:val="00134B4E"/>
    <w:rsid w:val="00187A8E"/>
    <w:rsid w:val="00190380"/>
    <w:rsid w:val="001A049A"/>
    <w:rsid w:val="001A0E65"/>
    <w:rsid w:val="001A55AF"/>
    <w:rsid w:val="001F199A"/>
    <w:rsid w:val="00206529"/>
    <w:rsid w:val="00220D9E"/>
    <w:rsid w:val="00225279"/>
    <w:rsid w:val="00241529"/>
    <w:rsid w:val="002516B6"/>
    <w:rsid w:val="00261BD7"/>
    <w:rsid w:val="00265007"/>
    <w:rsid w:val="00273033"/>
    <w:rsid w:val="002738D3"/>
    <w:rsid w:val="00290B40"/>
    <w:rsid w:val="002A2644"/>
    <w:rsid w:val="002A5D2F"/>
    <w:rsid w:val="00310485"/>
    <w:rsid w:val="00321264"/>
    <w:rsid w:val="00325061"/>
    <w:rsid w:val="00331FDF"/>
    <w:rsid w:val="00332C12"/>
    <w:rsid w:val="00350A7D"/>
    <w:rsid w:val="0039592C"/>
    <w:rsid w:val="003E1191"/>
    <w:rsid w:val="004006AA"/>
    <w:rsid w:val="00405578"/>
    <w:rsid w:val="00434011"/>
    <w:rsid w:val="00436DD8"/>
    <w:rsid w:val="00461A29"/>
    <w:rsid w:val="00497320"/>
    <w:rsid w:val="004A0094"/>
    <w:rsid w:val="004A1F8A"/>
    <w:rsid w:val="004B4483"/>
    <w:rsid w:val="004D5FC1"/>
    <w:rsid w:val="004E2C9B"/>
    <w:rsid w:val="004F10F9"/>
    <w:rsid w:val="00524AFC"/>
    <w:rsid w:val="00541BB6"/>
    <w:rsid w:val="00551DC1"/>
    <w:rsid w:val="00560016"/>
    <w:rsid w:val="00575B57"/>
    <w:rsid w:val="00583387"/>
    <w:rsid w:val="00584AF8"/>
    <w:rsid w:val="00587D69"/>
    <w:rsid w:val="005B20BE"/>
    <w:rsid w:val="005E69E3"/>
    <w:rsid w:val="005F3D79"/>
    <w:rsid w:val="005F4F69"/>
    <w:rsid w:val="00672A3A"/>
    <w:rsid w:val="00692A2D"/>
    <w:rsid w:val="006D6D48"/>
    <w:rsid w:val="00700D20"/>
    <w:rsid w:val="00703C32"/>
    <w:rsid w:val="007354FD"/>
    <w:rsid w:val="007539A3"/>
    <w:rsid w:val="007930CC"/>
    <w:rsid w:val="007968EC"/>
    <w:rsid w:val="007C3B17"/>
    <w:rsid w:val="007E0B02"/>
    <w:rsid w:val="007E7324"/>
    <w:rsid w:val="008405AA"/>
    <w:rsid w:val="0084158B"/>
    <w:rsid w:val="00866544"/>
    <w:rsid w:val="008824F0"/>
    <w:rsid w:val="008C7415"/>
    <w:rsid w:val="008F12A0"/>
    <w:rsid w:val="008F635E"/>
    <w:rsid w:val="00905664"/>
    <w:rsid w:val="00921ED1"/>
    <w:rsid w:val="009754E8"/>
    <w:rsid w:val="00991140"/>
    <w:rsid w:val="009A5131"/>
    <w:rsid w:val="009A5D9F"/>
    <w:rsid w:val="009B7CDD"/>
    <w:rsid w:val="00A01D88"/>
    <w:rsid w:val="00A249E3"/>
    <w:rsid w:val="00A25388"/>
    <w:rsid w:val="00A3559E"/>
    <w:rsid w:val="00A5694B"/>
    <w:rsid w:val="00AA3474"/>
    <w:rsid w:val="00AA7C37"/>
    <w:rsid w:val="00AC0ABD"/>
    <w:rsid w:val="00AD7545"/>
    <w:rsid w:val="00AE598B"/>
    <w:rsid w:val="00AE5AE3"/>
    <w:rsid w:val="00B07F1D"/>
    <w:rsid w:val="00B32365"/>
    <w:rsid w:val="00B52ABC"/>
    <w:rsid w:val="00BB717C"/>
    <w:rsid w:val="00BC705C"/>
    <w:rsid w:val="00BD79A1"/>
    <w:rsid w:val="00BE0212"/>
    <w:rsid w:val="00BF5F4C"/>
    <w:rsid w:val="00C13A94"/>
    <w:rsid w:val="00C263D9"/>
    <w:rsid w:val="00C309C6"/>
    <w:rsid w:val="00C55906"/>
    <w:rsid w:val="00CA1D87"/>
    <w:rsid w:val="00CD1B6C"/>
    <w:rsid w:val="00CD335D"/>
    <w:rsid w:val="00D001E9"/>
    <w:rsid w:val="00D62889"/>
    <w:rsid w:val="00DC6838"/>
    <w:rsid w:val="00DE12E2"/>
    <w:rsid w:val="00DF6A61"/>
    <w:rsid w:val="00E46BBD"/>
    <w:rsid w:val="00E8044D"/>
    <w:rsid w:val="00EB4D74"/>
    <w:rsid w:val="00ED2F03"/>
    <w:rsid w:val="00ED43AF"/>
    <w:rsid w:val="00EF10A1"/>
    <w:rsid w:val="00F0253B"/>
    <w:rsid w:val="00F30C4C"/>
    <w:rsid w:val="00F574D7"/>
    <w:rsid w:val="00F62709"/>
    <w:rsid w:val="00F629AE"/>
    <w:rsid w:val="00F906D4"/>
    <w:rsid w:val="00FD11D4"/>
    <w:rsid w:val="00FE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5733C9CC-D43C-4834-B7E8-6F4FF0609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1CE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25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692A2D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692A2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92A2D"/>
  </w:style>
  <w:style w:type="paragraph" w:styleId="a7">
    <w:name w:val="Balloon Text"/>
    <w:basedOn w:val="a"/>
    <w:link w:val="a8"/>
    <w:uiPriority w:val="99"/>
    <w:semiHidden/>
    <w:unhideWhenUsed/>
    <w:rsid w:val="007539A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39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82;&#1084;\&#1056;&#1072;&#1073;&#1086;&#1095;&#1080;&#1081;%20&#1089;&#1090;&#1086;&#1083;\&#1053;%20&#1072;&#1090;&#1072;&#1096;&#1072;%20&#1088;&#1072;&#1073;&#1086;&#1090;&#1072;%202010\&#1092;&#1086;&#1090;&#1086;%20&#1055;&#1086;&#1076;&#1074;&#1086;&#1081;&#1089;&#1082;&#1086;&#1075;&#1086;,16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E1C49-2BB7-4AE3-ACA3-6A11EAB5D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фото Подвойского,16</Template>
  <TotalTime>147</TotalTime>
  <Pages>5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Your User Name</dc:creator>
  <cp:lastModifiedBy>Марина В. Рохманова</cp:lastModifiedBy>
  <cp:revision>17</cp:revision>
  <cp:lastPrinted>2009-12-07T13:27:00Z</cp:lastPrinted>
  <dcterms:created xsi:type="dcterms:W3CDTF">2013-10-09T09:39:00Z</dcterms:created>
  <dcterms:modified xsi:type="dcterms:W3CDTF">2015-12-10T14:09:00Z</dcterms:modified>
</cp:coreProperties>
</file>